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7069"/>
      </w:tblGrid>
      <w:tr>
        <w:trPr>
          <w:trHeight w:val="1167"/>
        </w:trPr>
        <w:tc>
          <w:tcPr>
            <w:tcW w:w="19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仿宋_GB2312" w:hAnsi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政策名称</w:t>
            </w:r>
          </w:p>
        </w:tc>
        <w:tc>
          <w:tcPr>
            <w:tcW w:w="70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仿宋_GB2312" w:hAnsi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仿宋_GB2312" w:hAnsi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单位（个人）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仿宋_GB2312" w:hAnsi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rPr>
          <w:trHeight w:val="4910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反</w:t>
            </w:r>
          </w:p>
          <w:p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馈</w:t>
            </w:r>
          </w:p>
          <w:p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仿宋_GB2312" w:hAnsi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见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仿宋_GB2312" w:hAnsi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ascii="Calibri" w:eastAsia="宋体" w:cs="Arial" w:hAnsi="Calibr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tabs>
                <w:tab w:val="left" w:pos="4719"/>
              </w:tabs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签名：</w:t>
            </w:r>
          </w:p>
          <w:p>
            <w:pPr>
              <w:tabs>
                <w:tab w:val="left" w:pos="4719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 w:cs="仿宋_GB2312" w:hAnsi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right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_GB2312" w:eastAsia="仿宋_GB2312" w:cs="仿宋_GB2312" w:hAnsi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方正仿宋_GBK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宋体">
    <w:altName w:val="方正书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BEE2D488-94A8-43F4-AC06-740AD51FA4E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0</Pages>
  <Words>0</Words>
  <Characters>82</Characters>
  <Lines>0</Lines>
  <Paragraphs>8</Paragraphs>
  <CharactersWithSpaces>110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梦浮桥</dc:creator>
  <cp:lastModifiedBy>Administrator</cp:lastModifiedBy>
  <cp:revision>1</cp:revision>
  <cp:lastPrinted>2026-05-12T07:20:00Z</cp:lastPrinted>
  <dcterms:created xsi:type="dcterms:W3CDTF">2026-05-12T02:43:00Z</dcterms:created>
  <dcterms:modified xsi:type="dcterms:W3CDTF">2026-06-02T03:29:06Z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2052-12.8.2.1114</vt:lpwstr>
  </property>
  <property fmtid="{D5CDD505-2E9C-101B-9397-08002B2CF9AE}" pid="3" name="ICV">
    <vt:lpwstr>D4CC74CDC64C4D8FB8A1A9809B6F1334_11</vt:lpwstr>
  </property>
  <property fmtid="{D5CDD505-2E9C-101B-9397-08002B2CF9AE}" pid="4" name="KSOTemplateDocerSaveRecord">
    <vt:lpwstr>eyJoZGlkIjoiYWI2YzI0MGI4YmY1N2Q4Y2ViMmVmOGE1ZWI4ZWZiNGQiLCJ1c2VySWQiOiI3Nzc0OTYwOTUifQ==</vt:lpwstr>
  </property>
</Properties>
</file>